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F53" w:rsidRPr="00EF0EED" w:rsidRDefault="00310F53" w:rsidP="00310F53">
      <w:pPr>
        <w:keepNext/>
        <w:rPr>
          <w:rFonts w:ascii="XCCW Joined 8a" w:hAnsi="XCCW Joined 8a"/>
          <w:b/>
          <w:noProof/>
          <w:sz w:val="36"/>
          <w:u w:val="single"/>
        </w:rPr>
      </w:pPr>
      <w:r w:rsidRPr="00EF0EED">
        <w:rPr>
          <w:rFonts w:ascii="XCCW Joined 8a" w:hAnsi="XCCW Joined 8a"/>
          <w:b/>
          <w:noProof/>
          <w:sz w:val="36"/>
          <w:u w:val="single"/>
        </w:rPr>
        <w:t>Songs</w:t>
      </w:r>
    </w:p>
    <w:p w:rsidR="00310F53" w:rsidRPr="00C63799" w:rsidRDefault="00310F53" w:rsidP="00310F53">
      <w:pPr>
        <w:keepNext/>
        <w:ind w:left="360"/>
        <w:jc w:val="center"/>
        <w:rPr>
          <w:b/>
          <w:sz w:val="28"/>
          <w:u w:val="single"/>
        </w:rPr>
      </w:pPr>
      <w:r w:rsidRPr="00C63799">
        <w:rPr>
          <w:b/>
          <w:noProof/>
          <w:sz w:val="28"/>
          <w:u w:val="single"/>
        </w:rPr>
        <w:t>AN ANGEL TOLD MARY</w:t>
      </w:r>
    </w:p>
    <w:p w:rsidR="00310F53" w:rsidRPr="00C63799" w:rsidRDefault="00310F53" w:rsidP="00310F53">
      <w:pPr>
        <w:keepNext/>
        <w:ind w:left="360"/>
        <w:jc w:val="center"/>
        <w:rPr>
          <w:b/>
          <w:sz w:val="28"/>
        </w:rPr>
      </w:pP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1)  An angel told Mary “The Lord has chosen </w:t>
      </w:r>
      <w:proofErr w:type="gramStart"/>
      <w:r w:rsidRPr="00C63799">
        <w:rPr>
          <w:sz w:val="28"/>
        </w:rPr>
        <w:t xml:space="preserve">you”   </w:t>
      </w:r>
      <w:proofErr w:type="gramEnd"/>
      <w:r w:rsidRPr="00C63799">
        <w:rPr>
          <w:sz w:val="28"/>
        </w:rPr>
        <w:t>x2</w:t>
      </w: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And Mary said “I’ll </w:t>
      </w:r>
      <w:r w:rsidRPr="00C63799">
        <w:rPr>
          <w:i/>
          <w:sz w:val="28"/>
        </w:rPr>
        <w:t>(clap)</w:t>
      </w:r>
      <w:r w:rsidRPr="00C63799">
        <w:rPr>
          <w:sz w:val="28"/>
        </w:rPr>
        <w:t xml:space="preserve"> do what you want me to,</w:t>
      </w: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  <w:r w:rsidRPr="00C63799">
        <w:rPr>
          <w:sz w:val="28"/>
        </w:rPr>
        <w:t>Yes, I will serve the Lord.”</w:t>
      </w: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  <w:r w:rsidRPr="00C63799">
        <w:rPr>
          <w:sz w:val="28"/>
        </w:rPr>
        <w:t>2)  But Mary was marrying Joseph the carpenter.  x2</w:t>
      </w: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  <w:r w:rsidRPr="00C63799">
        <w:rPr>
          <w:sz w:val="28"/>
        </w:rPr>
        <w:t xml:space="preserve">And would Joseph still </w:t>
      </w:r>
      <w:r w:rsidRPr="00C63799">
        <w:rPr>
          <w:i/>
          <w:sz w:val="28"/>
        </w:rPr>
        <w:t>(clap)</w:t>
      </w:r>
      <w:r w:rsidRPr="00C63799">
        <w:rPr>
          <w:sz w:val="28"/>
        </w:rPr>
        <w:t xml:space="preserve"> want to marry her?</w:t>
      </w: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  <w:r w:rsidRPr="00C63799">
        <w:rPr>
          <w:sz w:val="28"/>
        </w:rPr>
        <w:t xml:space="preserve">She left it to </w:t>
      </w:r>
      <w:r>
        <w:rPr>
          <w:sz w:val="28"/>
        </w:rPr>
        <w:t xml:space="preserve">the </w:t>
      </w:r>
      <w:r w:rsidRPr="00C63799">
        <w:rPr>
          <w:sz w:val="28"/>
        </w:rPr>
        <w:t>Lord.</w:t>
      </w: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3) So…… God said to Joseph “She’s </w:t>
      </w:r>
      <w:proofErr w:type="spellStart"/>
      <w:r w:rsidRPr="00C63799">
        <w:rPr>
          <w:sz w:val="28"/>
        </w:rPr>
        <w:t>gonna</w:t>
      </w:r>
      <w:proofErr w:type="spellEnd"/>
      <w:r w:rsidRPr="00C63799">
        <w:rPr>
          <w:sz w:val="28"/>
        </w:rPr>
        <w:t xml:space="preserve"> have my baby, baby.”    x2</w:t>
      </w: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“Mary is a </w:t>
      </w:r>
      <w:r w:rsidRPr="00C63799">
        <w:rPr>
          <w:i/>
          <w:sz w:val="28"/>
        </w:rPr>
        <w:t>(clap)</w:t>
      </w:r>
      <w:r w:rsidRPr="00C63799">
        <w:rPr>
          <w:sz w:val="28"/>
        </w:rPr>
        <w:t xml:space="preserve"> very special lady:</w:t>
      </w: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>Take her as your wife.”</w:t>
      </w:r>
    </w:p>
    <w:p w:rsidR="00310F53" w:rsidRPr="00C63799" w:rsidRDefault="00310F53" w:rsidP="00310F53">
      <w:pPr>
        <w:keepNext/>
        <w:rPr>
          <w:sz w:val="28"/>
        </w:rPr>
      </w:pP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4) So…… Joseph took Mary to be his wifey, </w:t>
      </w:r>
      <w:proofErr w:type="gramStart"/>
      <w:r w:rsidRPr="00C63799">
        <w:rPr>
          <w:sz w:val="28"/>
        </w:rPr>
        <w:t>wifey,  x</w:t>
      </w:r>
      <w:proofErr w:type="gramEnd"/>
      <w:r w:rsidRPr="00C63799">
        <w:rPr>
          <w:sz w:val="28"/>
        </w:rPr>
        <w:t>2</w:t>
      </w: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Said he’d love her </w:t>
      </w:r>
      <w:r w:rsidRPr="00C63799">
        <w:rPr>
          <w:i/>
          <w:sz w:val="28"/>
        </w:rPr>
        <w:t>(clap)</w:t>
      </w:r>
      <w:r w:rsidRPr="00C63799">
        <w:rPr>
          <w:sz w:val="28"/>
        </w:rPr>
        <w:t xml:space="preserve"> all his </w:t>
      </w:r>
      <w:proofErr w:type="spellStart"/>
      <w:r w:rsidRPr="00C63799">
        <w:rPr>
          <w:sz w:val="28"/>
        </w:rPr>
        <w:t>lifey</w:t>
      </w:r>
      <w:proofErr w:type="spellEnd"/>
      <w:r w:rsidRPr="00C63799">
        <w:rPr>
          <w:sz w:val="28"/>
        </w:rPr>
        <w:t xml:space="preserve">, </w:t>
      </w:r>
      <w:proofErr w:type="spellStart"/>
      <w:r w:rsidRPr="00C63799">
        <w:rPr>
          <w:sz w:val="28"/>
        </w:rPr>
        <w:t>lifey</w:t>
      </w:r>
      <w:proofErr w:type="spellEnd"/>
      <w:r w:rsidRPr="00C63799">
        <w:rPr>
          <w:sz w:val="28"/>
        </w:rPr>
        <w:t>;</w:t>
      </w: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>Took her as his wife.</w:t>
      </w:r>
    </w:p>
    <w:p w:rsidR="00310F53" w:rsidRPr="00C63799" w:rsidRDefault="00310F53" w:rsidP="00310F53">
      <w:pPr>
        <w:keepNext/>
        <w:tabs>
          <w:tab w:val="left" w:pos="1125"/>
        </w:tabs>
        <w:jc w:val="center"/>
        <w:rPr>
          <w:sz w:val="28"/>
        </w:rPr>
      </w:pP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5) Now…… watch and listen and give God the glory, </w:t>
      </w:r>
      <w:proofErr w:type="gramStart"/>
      <w:r w:rsidRPr="00C63799">
        <w:rPr>
          <w:sz w:val="28"/>
        </w:rPr>
        <w:t xml:space="preserve">glory,   </w:t>
      </w:r>
      <w:proofErr w:type="gramEnd"/>
      <w:r w:rsidRPr="00C63799">
        <w:rPr>
          <w:sz w:val="28"/>
        </w:rPr>
        <w:t xml:space="preserve"> x2</w:t>
      </w:r>
    </w:p>
    <w:p w:rsidR="00310F53" w:rsidRPr="00C63799" w:rsidRDefault="00310F53" w:rsidP="00310F53">
      <w:pPr>
        <w:keepNext/>
        <w:jc w:val="center"/>
        <w:rPr>
          <w:sz w:val="28"/>
        </w:rPr>
      </w:pPr>
      <w:r w:rsidRPr="00C63799">
        <w:rPr>
          <w:sz w:val="28"/>
        </w:rPr>
        <w:t xml:space="preserve">Watch and listen </w:t>
      </w:r>
      <w:r w:rsidRPr="00C63799">
        <w:rPr>
          <w:i/>
          <w:sz w:val="28"/>
        </w:rPr>
        <w:t>(clap)</w:t>
      </w:r>
      <w:r w:rsidRPr="00C63799">
        <w:rPr>
          <w:sz w:val="28"/>
        </w:rPr>
        <w:t xml:space="preserve"> to the Christmas story</w:t>
      </w:r>
    </w:p>
    <w:p w:rsidR="00310F53" w:rsidRPr="00C63799" w:rsidRDefault="00310F53" w:rsidP="00310F53">
      <w:pPr>
        <w:jc w:val="center"/>
        <w:rPr>
          <w:sz w:val="28"/>
        </w:rPr>
      </w:pPr>
      <w:r w:rsidRPr="00C63799">
        <w:rPr>
          <w:sz w:val="28"/>
        </w:rPr>
        <w:t>All about the Lord.</w:t>
      </w:r>
      <w:r w:rsidRPr="00C63799">
        <w:rPr>
          <w:b/>
          <w:sz w:val="28"/>
        </w:rPr>
        <w:t xml:space="preserve"> </w:t>
      </w:r>
    </w:p>
    <w:p w:rsidR="00310F53" w:rsidRPr="00C63799" w:rsidRDefault="00310F53" w:rsidP="00310F53">
      <w:pPr>
        <w:rPr>
          <w:sz w:val="28"/>
        </w:rPr>
      </w:pPr>
    </w:p>
    <w:p w:rsidR="00310F53" w:rsidRPr="00C63799" w:rsidRDefault="00310F53" w:rsidP="00310F53">
      <w:pPr>
        <w:rPr>
          <w:sz w:val="28"/>
        </w:rPr>
      </w:pPr>
    </w:p>
    <w:p w:rsidR="00310F53" w:rsidRPr="00C63799" w:rsidRDefault="00310F53" w:rsidP="00310F53">
      <w:pPr>
        <w:keepNext/>
        <w:keepLines/>
        <w:jc w:val="center"/>
        <w:rPr>
          <w:b/>
          <w:sz w:val="28"/>
          <w:u w:val="single"/>
        </w:rPr>
      </w:pPr>
      <w:r w:rsidRPr="00C63799">
        <w:rPr>
          <w:b/>
          <w:sz w:val="28"/>
          <w:u w:val="single"/>
        </w:rPr>
        <w:lastRenderedPageBreak/>
        <w:t>KNOCK, KNOCK, KNOCKING</w:t>
      </w:r>
    </w:p>
    <w:p w:rsidR="00310F53" w:rsidRPr="00C63799" w:rsidRDefault="00310F53" w:rsidP="00310F53">
      <w:pPr>
        <w:keepNext/>
        <w:keepLines/>
        <w:jc w:val="center"/>
        <w:rPr>
          <w:b/>
          <w:sz w:val="28"/>
          <w:u w:val="single"/>
        </w:rPr>
      </w:pP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door.   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</w:t>
      </w:r>
      <w:proofErr w:type="gramStart"/>
      <w:r w:rsidRPr="00C63799">
        <w:rPr>
          <w:sz w:val="28"/>
        </w:rPr>
        <w:t>door ;</w:t>
      </w:r>
      <w:proofErr w:type="gramEnd"/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>But the innkeeper answered</w:t>
      </w:r>
      <w:proofErr w:type="gramStart"/>
      <w:r w:rsidRPr="00C63799">
        <w:rPr>
          <w:sz w:val="28"/>
        </w:rPr>
        <w:t>….“</w:t>
      </w:r>
      <w:proofErr w:type="gramEnd"/>
      <w:r w:rsidRPr="00C63799">
        <w:rPr>
          <w:sz w:val="28"/>
        </w:rPr>
        <w:t xml:space="preserve">We’ve no room </w:t>
      </w:r>
      <w:proofErr w:type="spellStart"/>
      <w:r w:rsidRPr="00C63799">
        <w:rPr>
          <w:sz w:val="28"/>
        </w:rPr>
        <w:t>any more</w:t>
      </w:r>
      <w:proofErr w:type="spellEnd"/>
      <w:r w:rsidRPr="00C63799">
        <w:rPr>
          <w:sz w:val="28"/>
        </w:rPr>
        <w:t>.”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proofErr w:type="gramStart"/>
      <w:r w:rsidRPr="00C63799">
        <w:rPr>
          <w:sz w:val="28"/>
        </w:rPr>
        <w:t>So</w:t>
      </w:r>
      <w:proofErr w:type="gramEnd"/>
      <w:r w:rsidRPr="00C63799">
        <w:rPr>
          <w:sz w:val="28"/>
        </w:rPr>
        <w:t xml:space="preserve"> they kept on knocking, on another door ….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door.  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door; 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>But the innkeeper answered…</w:t>
      </w:r>
      <w:proofErr w:type="gramStart"/>
      <w:r w:rsidRPr="00C63799">
        <w:rPr>
          <w:sz w:val="28"/>
        </w:rPr>
        <w:t>…”We’ve</w:t>
      </w:r>
      <w:proofErr w:type="gramEnd"/>
      <w:r w:rsidRPr="00C63799">
        <w:rPr>
          <w:sz w:val="28"/>
        </w:rPr>
        <w:t xml:space="preserve"> no room </w:t>
      </w:r>
      <w:proofErr w:type="spellStart"/>
      <w:r w:rsidRPr="00C63799">
        <w:rPr>
          <w:sz w:val="28"/>
        </w:rPr>
        <w:t>any more</w:t>
      </w:r>
      <w:proofErr w:type="spellEnd"/>
      <w:r w:rsidRPr="00C63799">
        <w:rPr>
          <w:sz w:val="28"/>
        </w:rPr>
        <w:t>.”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proofErr w:type="gramStart"/>
      <w:r w:rsidRPr="00C63799">
        <w:rPr>
          <w:sz w:val="28"/>
        </w:rPr>
        <w:t>So</w:t>
      </w:r>
      <w:proofErr w:type="gramEnd"/>
      <w:r w:rsidRPr="00C63799">
        <w:rPr>
          <w:sz w:val="28"/>
        </w:rPr>
        <w:t xml:space="preserve"> they kept on knocking, on another door.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>Knock, knock, knocking, knocking on the door.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door. 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b/>
          <w:sz w:val="28"/>
        </w:rPr>
        <w:t>When</w:t>
      </w:r>
      <w:r w:rsidRPr="00C63799">
        <w:rPr>
          <w:sz w:val="28"/>
        </w:rPr>
        <w:t xml:space="preserve"> the innkeeper answered</w:t>
      </w:r>
      <w:proofErr w:type="gramStart"/>
      <w:r w:rsidRPr="00C63799">
        <w:rPr>
          <w:sz w:val="28"/>
        </w:rPr>
        <w:t>…..</w:t>
      </w:r>
      <w:proofErr w:type="gramEnd"/>
      <w:r w:rsidRPr="00C63799">
        <w:rPr>
          <w:sz w:val="28"/>
        </w:rPr>
        <w:t>”We’ve no room anymore”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b/>
          <w:sz w:val="28"/>
        </w:rPr>
        <w:t>They just</w:t>
      </w:r>
      <w:r w:rsidRPr="00C63799">
        <w:rPr>
          <w:sz w:val="28"/>
        </w:rPr>
        <w:t xml:space="preserve"> kept on knocking, knocking on </w:t>
      </w:r>
      <w:r w:rsidRPr="00C63799">
        <w:rPr>
          <w:b/>
          <w:sz w:val="28"/>
        </w:rPr>
        <w:t>his</w:t>
      </w:r>
      <w:r w:rsidRPr="00C63799">
        <w:rPr>
          <w:sz w:val="28"/>
        </w:rPr>
        <w:t xml:space="preserve"> door.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</w:t>
      </w:r>
      <w:r w:rsidRPr="00C63799">
        <w:rPr>
          <w:b/>
          <w:sz w:val="28"/>
        </w:rPr>
        <w:t>his</w:t>
      </w:r>
      <w:r w:rsidRPr="00C63799">
        <w:rPr>
          <w:sz w:val="28"/>
        </w:rPr>
        <w:t xml:space="preserve"> door.    </w:t>
      </w:r>
    </w:p>
    <w:p w:rsidR="00310F53" w:rsidRPr="00C63799" w:rsidRDefault="00310F53" w:rsidP="00310F53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</w:t>
      </w:r>
      <w:r w:rsidRPr="00C63799">
        <w:rPr>
          <w:b/>
          <w:sz w:val="28"/>
        </w:rPr>
        <w:t>his</w:t>
      </w:r>
      <w:r w:rsidRPr="00C63799">
        <w:rPr>
          <w:sz w:val="28"/>
        </w:rPr>
        <w:t xml:space="preserve"> door, </w:t>
      </w:r>
    </w:p>
    <w:p w:rsidR="00310F53" w:rsidRPr="00C63799" w:rsidRDefault="00310F53" w:rsidP="00310F53">
      <w:pPr>
        <w:keepNext/>
        <w:keepLines/>
        <w:jc w:val="center"/>
        <w:rPr>
          <w:b/>
          <w:sz w:val="28"/>
        </w:rPr>
      </w:pPr>
      <w:r w:rsidRPr="00C63799">
        <w:rPr>
          <w:b/>
          <w:sz w:val="28"/>
        </w:rPr>
        <w:t>Till the innkeeper shouted “YOU CAN HAVE THE STABLE FLOOR”</w:t>
      </w:r>
    </w:p>
    <w:p w:rsidR="00310F53" w:rsidRPr="00C63799" w:rsidRDefault="00310F53" w:rsidP="00310F53">
      <w:pPr>
        <w:jc w:val="center"/>
        <w:rPr>
          <w:sz w:val="28"/>
        </w:rPr>
      </w:pPr>
      <w:r w:rsidRPr="00C63799">
        <w:rPr>
          <w:b/>
          <w:sz w:val="28"/>
        </w:rPr>
        <w:t>Now there’s no more</w:t>
      </w:r>
      <w:r w:rsidRPr="00C63799">
        <w:rPr>
          <w:sz w:val="28"/>
        </w:rPr>
        <w:t xml:space="preserve"> knocking, knocking on the door.</w:t>
      </w:r>
    </w:p>
    <w:p w:rsidR="00310F53" w:rsidRPr="00C63799" w:rsidRDefault="00310F53" w:rsidP="00310F53">
      <w:pPr>
        <w:rPr>
          <w:sz w:val="28"/>
        </w:rPr>
      </w:pPr>
    </w:p>
    <w:p w:rsidR="00310F53" w:rsidRPr="00C63799" w:rsidRDefault="00310F53" w:rsidP="00310F53">
      <w:pPr>
        <w:rPr>
          <w:sz w:val="28"/>
        </w:rPr>
      </w:pPr>
    </w:p>
    <w:p w:rsidR="00310F53" w:rsidRPr="00C63799" w:rsidRDefault="00310F53" w:rsidP="00310F53">
      <w:pPr>
        <w:rPr>
          <w:sz w:val="28"/>
        </w:rPr>
      </w:pPr>
    </w:p>
    <w:p w:rsidR="00310F53" w:rsidRPr="00C63799" w:rsidRDefault="00310F53" w:rsidP="00310F53">
      <w:pPr>
        <w:keepNext/>
        <w:keepLines/>
        <w:tabs>
          <w:tab w:val="left" w:pos="5235"/>
        </w:tabs>
        <w:jc w:val="center"/>
        <w:rPr>
          <w:b/>
          <w:sz w:val="28"/>
          <w:u w:val="single"/>
        </w:rPr>
      </w:pPr>
      <w:r w:rsidRPr="00C63799">
        <w:rPr>
          <w:b/>
          <w:sz w:val="28"/>
          <w:u w:val="single"/>
        </w:rPr>
        <w:t>ROCK-A-BYE JESUS (verse 1)</w:t>
      </w:r>
    </w:p>
    <w:p w:rsidR="00310F53" w:rsidRPr="00C63799" w:rsidRDefault="00310F53" w:rsidP="00310F53">
      <w:pPr>
        <w:keepNext/>
        <w:keepLines/>
        <w:tabs>
          <w:tab w:val="left" w:pos="5235"/>
        </w:tabs>
        <w:jc w:val="center"/>
        <w:rPr>
          <w:sz w:val="28"/>
        </w:rPr>
      </w:pPr>
      <w:r w:rsidRPr="00C63799">
        <w:rPr>
          <w:sz w:val="28"/>
        </w:rPr>
        <w:t>Rock-a-bye Jesus, resting his head:</w:t>
      </w:r>
    </w:p>
    <w:p w:rsidR="00310F53" w:rsidRPr="00C63799" w:rsidRDefault="00310F53" w:rsidP="00310F53">
      <w:pPr>
        <w:keepNext/>
        <w:keepLines/>
        <w:tabs>
          <w:tab w:val="left" w:pos="5235"/>
        </w:tabs>
        <w:jc w:val="center"/>
        <w:rPr>
          <w:sz w:val="28"/>
        </w:rPr>
      </w:pPr>
      <w:r w:rsidRPr="00C63799">
        <w:rPr>
          <w:sz w:val="28"/>
        </w:rPr>
        <w:t>While He was sleeping an angel said</w:t>
      </w:r>
    </w:p>
    <w:p w:rsidR="00310F53" w:rsidRPr="00C63799" w:rsidRDefault="00310F53" w:rsidP="00310F53">
      <w:pPr>
        <w:keepNext/>
        <w:keepLines/>
        <w:tabs>
          <w:tab w:val="left" w:pos="5235"/>
        </w:tabs>
        <w:jc w:val="center"/>
        <w:rPr>
          <w:sz w:val="28"/>
        </w:rPr>
      </w:pPr>
      <w:r w:rsidRPr="00C63799">
        <w:rPr>
          <w:sz w:val="28"/>
        </w:rPr>
        <w:t>“Go! Find a baby who’s born in a shed</w:t>
      </w:r>
    </w:p>
    <w:p w:rsidR="00310F53" w:rsidRPr="00C63799" w:rsidRDefault="00310F53" w:rsidP="00310F53">
      <w:pPr>
        <w:jc w:val="center"/>
        <w:rPr>
          <w:sz w:val="28"/>
        </w:rPr>
      </w:pPr>
      <w:r w:rsidRPr="00C63799">
        <w:rPr>
          <w:sz w:val="28"/>
        </w:rPr>
        <w:t>And laid in a manger for His bed.”</w:t>
      </w:r>
    </w:p>
    <w:p w:rsidR="00310F53" w:rsidRDefault="00310F53" w:rsidP="00310F53">
      <w:pPr>
        <w:jc w:val="center"/>
        <w:rPr>
          <w:sz w:val="28"/>
        </w:rPr>
      </w:pPr>
    </w:p>
    <w:p w:rsidR="00310F53" w:rsidRPr="00C63799" w:rsidRDefault="00310F53" w:rsidP="00310F53">
      <w:pPr>
        <w:jc w:val="center"/>
        <w:rPr>
          <w:sz w:val="28"/>
        </w:rPr>
      </w:pPr>
    </w:p>
    <w:p w:rsidR="00310F53" w:rsidRPr="00C63799" w:rsidRDefault="00310F53" w:rsidP="00310F53">
      <w:pPr>
        <w:shd w:val="clear" w:color="auto" w:fill="FFFFFF"/>
        <w:jc w:val="center"/>
        <w:rPr>
          <w:b/>
          <w:color w:val="222222"/>
          <w:sz w:val="28"/>
          <w:u w:val="single"/>
        </w:rPr>
      </w:pPr>
      <w:r w:rsidRPr="00C63799">
        <w:rPr>
          <w:b/>
          <w:color w:val="222222"/>
          <w:sz w:val="28"/>
          <w:u w:val="single"/>
        </w:rPr>
        <w:t>AWAY IN A MANGER</w:t>
      </w:r>
    </w:p>
    <w:p w:rsidR="00310F53" w:rsidRPr="00C63799" w:rsidRDefault="00310F53" w:rsidP="00310F53">
      <w:pPr>
        <w:shd w:val="clear" w:color="auto" w:fill="FFFFFF"/>
        <w:jc w:val="center"/>
        <w:rPr>
          <w:color w:val="222222"/>
          <w:sz w:val="28"/>
        </w:rPr>
      </w:pPr>
      <w:r>
        <w:rPr>
          <w:color w:val="222222"/>
          <w:sz w:val="28"/>
        </w:rPr>
        <w:t xml:space="preserve">Solo: </w:t>
      </w:r>
      <w:r w:rsidRPr="00C63799">
        <w:rPr>
          <w:color w:val="222222"/>
          <w:sz w:val="28"/>
        </w:rPr>
        <w:t>Away in a manger</w:t>
      </w:r>
      <w:r w:rsidRPr="00C63799">
        <w:rPr>
          <w:color w:val="222222"/>
          <w:sz w:val="28"/>
        </w:rPr>
        <w:br/>
        <w:t>No crib for His bed</w:t>
      </w:r>
      <w:r w:rsidRPr="00C63799">
        <w:rPr>
          <w:color w:val="222222"/>
          <w:sz w:val="28"/>
        </w:rPr>
        <w:br/>
        <w:t>The little Lord Jesus</w:t>
      </w:r>
      <w:r w:rsidRPr="00C63799">
        <w:rPr>
          <w:color w:val="222222"/>
          <w:sz w:val="28"/>
        </w:rPr>
        <w:br/>
        <w:t>Lay down His sweet head</w:t>
      </w:r>
    </w:p>
    <w:p w:rsidR="00310F53" w:rsidRDefault="00310F53" w:rsidP="00310F53">
      <w:pPr>
        <w:shd w:val="clear" w:color="auto" w:fill="FFFFFF"/>
        <w:jc w:val="center"/>
        <w:rPr>
          <w:color w:val="222222"/>
          <w:sz w:val="28"/>
        </w:rPr>
      </w:pPr>
      <w:r w:rsidRPr="00C63799">
        <w:rPr>
          <w:color w:val="222222"/>
          <w:sz w:val="28"/>
        </w:rPr>
        <w:t>The stars in the sky</w:t>
      </w:r>
      <w:r w:rsidRPr="00C63799">
        <w:rPr>
          <w:color w:val="222222"/>
          <w:sz w:val="28"/>
        </w:rPr>
        <w:br/>
        <w:t>Look down where He lay</w:t>
      </w:r>
      <w:r w:rsidRPr="00C63799">
        <w:rPr>
          <w:color w:val="222222"/>
          <w:sz w:val="28"/>
        </w:rPr>
        <w:br/>
        <w:t>The little Lord Jesus</w:t>
      </w:r>
      <w:r w:rsidRPr="00C63799">
        <w:rPr>
          <w:color w:val="222222"/>
          <w:sz w:val="28"/>
        </w:rPr>
        <w:br/>
        <w:t>Asleep on the hay</w:t>
      </w:r>
    </w:p>
    <w:p w:rsidR="00310F53" w:rsidRPr="00C63799" w:rsidRDefault="00310F53" w:rsidP="00310F53">
      <w:pPr>
        <w:shd w:val="clear" w:color="auto" w:fill="FFFFFF"/>
        <w:jc w:val="center"/>
        <w:rPr>
          <w:color w:val="222222"/>
          <w:sz w:val="28"/>
        </w:rPr>
      </w:pPr>
    </w:p>
    <w:p w:rsidR="00310F53" w:rsidRPr="00C63799" w:rsidRDefault="00310F53" w:rsidP="00310F53">
      <w:pPr>
        <w:shd w:val="clear" w:color="auto" w:fill="FFFFFF"/>
        <w:jc w:val="center"/>
        <w:rPr>
          <w:color w:val="222222"/>
          <w:sz w:val="28"/>
        </w:rPr>
      </w:pPr>
      <w:r>
        <w:rPr>
          <w:color w:val="222222"/>
          <w:sz w:val="28"/>
        </w:rPr>
        <w:t xml:space="preserve">Solo: </w:t>
      </w:r>
      <w:r w:rsidRPr="00C63799">
        <w:rPr>
          <w:color w:val="222222"/>
          <w:sz w:val="28"/>
        </w:rPr>
        <w:t>The cattle are lowing</w:t>
      </w:r>
      <w:r w:rsidRPr="00C63799">
        <w:rPr>
          <w:color w:val="222222"/>
          <w:sz w:val="28"/>
        </w:rPr>
        <w:br/>
        <w:t>The poor Baby wakes</w:t>
      </w:r>
      <w:r w:rsidRPr="00C63799">
        <w:rPr>
          <w:color w:val="222222"/>
          <w:sz w:val="28"/>
        </w:rPr>
        <w:br/>
      </w:r>
      <w:r w:rsidRPr="00C63799">
        <w:rPr>
          <w:color w:val="222222"/>
          <w:sz w:val="28"/>
        </w:rPr>
        <w:lastRenderedPageBreak/>
        <w:t>But little Lord Jesus</w:t>
      </w:r>
      <w:r w:rsidRPr="00C63799">
        <w:rPr>
          <w:color w:val="222222"/>
          <w:sz w:val="28"/>
        </w:rPr>
        <w:br/>
        <w:t>No crying He makes</w:t>
      </w:r>
    </w:p>
    <w:p w:rsidR="00310F53" w:rsidRDefault="00310F53" w:rsidP="00310F53">
      <w:pPr>
        <w:shd w:val="clear" w:color="auto" w:fill="FFFFFF"/>
        <w:jc w:val="center"/>
        <w:rPr>
          <w:color w:val="222222"/>
          <w:sz w:val="28"/>
        </w:rPr>
      </w:pPr>
      <w:r w:rsidRPr="00C63799">
        <w:rPr>
          <w:color w:val="222222"/>
          <w:sz w:val="28"/>
        </w:rPr>
        <w:t>I love Thee, Lord Jesus</w:t>
      </w:r>
      <w:r w:rsidRPr="00C63799">
        <w:rPr>
          <w:color w:val="222222"/>
          <w:sz w:val="28"/>
        </w:rPr>
        <w:br/>
        <w:t>Look down from the sky</w:t>
      </w:r>
      <w:r w:rsidRPr="00C63799">
        <w:rPr>
          <w:color w:val="222222"/>
          <w:sz w:val="28"/>
        </w:rPr>
        <w:br/>
        <w:t>And stay by my side</w:t>
      </w:r>
      <w:r w:rsidRPr="00C63799">
        <w:rPr>
          <w:color w:val="222222"/>
          <w:sz w:val="28"/>
        </w:rPr>
        <w:br/>
      </w:r>
      <w:proofErr w:type="spellStart"/>
      <w:r w:rsidRPr="00C63799">
        <w:rPr>
          <w:color w:val="222222"/>
          <w:sz w:val="28"/>
        </w:rPr>
        <w:t>'Til</w:t>
      </w:r>
      <w:proofErr w:type="spellEnd"/>
      <w:r w:rsidRPr="00C63799">
        <w:rPr>
          <w:color w:val="222222"/>
          <w:sz w:val="28"/>
        </w:rPr>
        <w:t xml:space="preserve"> morning is nigh</w:t>
      </w:r>
    </w:p>
    <w:p w:rsidR="00310F53" w:rsidRDefault="00310F53" w:rsidP="00310F53">
      <w:pPr>
        <w:shd w:val="clear" w:color="auto" w:fill="FFFFFF"/>
        <w:jc w:val="center"/>
        <w:rPr>
          <w:color w:val="222222"/>
          <w:sz w:val="28"/>
        </w:rPr>
      </w:pPr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>
        <w:rPr>
          <w:color w:val="222222"/>
          <w:sz w:val="28"/>
          <w:highlight w:val="yellow"/>
        </w:rPr>
        <w:t xml:space="preserve">All: </w:t>
      </w:r>
      <w:r w:rsidRPr="00EE5739">
        <w:rPr>
          <w:color w:val="222222"/>
          <w:sz w:val="28"/>
          <w:highlight w:val="yellow"/>
        </w:rPr>
        <w:t>Be near me Lord Jesus</w:t>
      </w:r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 w:rsidRPr="00EE5739">
        <w:rPr>
          <w:color w:val="222222"/>
          <w:sz w:val="28"/>
          <w:highlight w:val="yellow"/>
        </w:rPr>
        <w:t>I ask thee to stay</w:t>
      </w:r>
      <w:bookmarkStart w:id="0" w:name="_GoBack"/>
      <w:bookmarkEnd w:id="0"/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 w:rsidRPr="00EE5739">
        <w:rPr>
          <w:color w:val="222222"/>
          <w:sz w:val="28"/>
          <w:highlight w:val="yellow"/>
        </w:rPr>
        <w:t xml:space="preserve">Close by me forever </w:t>
      </w:r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 w:rsidRPr="00EE5739">
        <w:rPr>
          <w:color w:val="222222"/>
          <w:sz w:val="28"/>
          <w:highlight w:val="yellow"/>
        </w:rPr>
        <w:t>And love me I pray</w:t>
      </w:r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 w:rsidRPr="00EE5739">
        <w:rPr>
          <w:color w:val="222222"/>
          <w:sz w:val="28"/>
          <w:highlight w:val="yellow"/>
        </w:rPr>
        <w:t>Bless all the dear children</w:t>
      </w:r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 w:rsidRPr="00EE5739">
        <w:rPr>
          <w:color w:val="222222"/>
          <w:sz w:val="28"/>
          <w:highlight w:val="yellow"/>
        </w:rPr>
        <w:t>In thy tender care</w:t>
      </w:r>
    </w:p>
    <w:p w:rsidR="00310F53" w:rsidRPr="00EE5739" w:rsidRDefault="00310F53" w:rsidP="00310F53">
      <w:pPr>
        <w:shd w:val="clear" w:color="auto" w:fill="FFFFFF"/>
        <w:jc w:val="center"/>
        <w:rPr>
          <w:color w:val="222222"/>
          <w:sz w:val="28"/>
          <w:highlight w:val="yellow"/>
        </w:rPr>
      </w:pPr>
      <w:r w:rsidRPr="00EE5739">
        <w:rPr>
          <w:color w:val="222222"/>
          <w:sz w:val="28"/>
          <w:highlight w:val="yellow"/>
        </w:rPr>
        <w:t>And fit us for heaven</w:t>
      </w:r>
    </w:p>
    <w:p w:rsidR="00310F53" w:rsidRPr="00C63799" w:rsidRDefault="00310F53" w:rsidP="00310F53">
      <w:pPr>
        <w:shd w:val="clear" w:color="auto" w:fill="FFFFFF"/>
        <w:jc w:val="center"/>
        <w:rPr>
          <w:color w:val="222222"/>
          <w:sz w:val="28"/>
        </w:rPr>
      </w:pPr>
      <w:r w:rsidRPr="00EE5739">
        <w:rPr>
          <w:color w:val="222222"/>
          <w:sz w:val="28"/>
          <w:highlight w:val="yellow"/>
        </w:rPr>
        <w:t>To live with Thee there.</w:t>
      </w:r>
    </w:p>
    <w:p w:rsidR="001207BC" w:rsidRDefault="00310F53"/>
    <w:sectPr w:rsidR="00120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F53"/>
    <w:rsid w:val="00310F53"/>
    <w:rsid w:val="004A0D2A"/>
    <w:rsid w:val="005C6FC2"/>
    <w:rsid w:val="00C83915"/>
    <w:rsid w:val="00E1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8A6DD3-F680-445A-968E-3A821920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BA8D24C5</Template>
  <TotalTime>0</TotalTime>
  <Pages>3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Hare-Winton</dc:creator>
  <cp:keywords/>
  <dc:description/>
  <cp:lastModifiedBy>Frances Hare-Winton</cp:lastModifiedBy>
  <cp:revision>1</cp:revision>
  <dcterms:created xsi:type="dcterms:W3CDTF">2019-11-28T14:47:00Z</dcterms:created>
  <dcterms:modified xsi:type="dcterms:W3CDTF">2019-11-28T14:47:00Z</dcterms:modified>
</cp:coreProperties>
</file>