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79FC" w:rsidRDefault="003A10ED">
      <w:r>
        <w:rPr>
          <w:noProof/>
        </w:rPr>
        <w:drawing>
          <wp:inline distT="0" distB="0" distL="0" distR="0" wp14:anchorId="4F506F2A" wp14:editId="4066B6B9">
            <wp:extent cx="2857500" cy="3752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79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0ED"/>
    <w:rsid w:val="003A10ED"/>
    <w:rsid w:val="006579FC"/>
    <w:rsid w:val="00C65B73"/>
    <w:rsid w:val="00DB0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980E80-B3A0-46F8-BB78-1399A259B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651E9F17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Ballen</dc:creator>
  <cp:keywords/>
  <dc:description/>
  <cp:lastModifiedBy>Sharon Ballen</cp:lastModifiedBy>
  <cp:revision>1</cp:revision>
  <dcterms:created xsi:type="dcterms:W3CDTF">2020-01-24T15:32:00Z</dcterms:created>
  <dcterms:modified xsi:type="dcterms:W3CDTF">2020-01-24T15:32:00Z</dcterms:modified>
</cp:coreProperties>
</file>